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F2FC63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  <w:r w:rsidRPr="00636581">
        <w:rPr>
          <w:rFonts w:ascii="Rooney Regular" w:eastAsiaTheme="minorEastAsia" w:hAnsi="Rooney Regular" w:cs="Rod"/>
          <w:bCs w:val="0"/>
          <w:noProof/>
          <w:color w:val="E77D70"/>
          <w:kern w:val="24"/>
          <w:position w:val="0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DC015F" wp14:editId="412D5C9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417310" cy="593710"/>
                <wp:effectExtent l="0" t="0" r="254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10" cy="593710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275387" w14:textId="77777777" w:rsidR="00636581" w:rsidRPr="00783149" w:rsidRDefault="00636581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4ABC37B0" w14:textId="55AB8F61" w:rsidR="00636581" w:rsidRPr="00D05122" w:rsidRDefault="0025326B" w:rsidP="00D05122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L</w:t>
                            </w:r>
                            <w:r w:rsidR="00614BD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</w:t>
                            </w:r>
                            <w:r w:rsidR="00D05122" w:rsidRPr="00D0512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-L</w:t>
                            </w:r>
                            <w:r w:rsidR="00614BD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4</w:t>
                            </w:r>
                            <w:r w:rsidR="00D05122" w:rsidRPr="00D0512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E104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Self-review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C015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-.05pt;width:505.3pt;height: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" fillcolor="#e77d70" stroked="f" strokeweight=".5pt">
                <v:textbox>
                  <w:txbxContent>
                    <w:p w14:paraId="47275387" w14:textId="77777777" w:rsidR="00636581" w:rsidRPr="00783149" w:rsidRDefault="00636581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4ABC37B0" w14:textId="55AB8F61" w:rsidR="00636581" w:rsidRPr="00D05122" w:rsidRDefault="0025326B" w:rsidP="00D05122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L</w:t>
                      </w:r>
                      <w:r w:rsidR="00614BD9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</w:t>
                      </w:r>
                      <w:r w:rsidR="00D05122" w:rsidRPr="00D05122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-L</w:t>
                      </w:r>
                      <w:r w:rsidR="00614BD9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4</w:t>
                      </w:r>
                      <w:r w:rsidR="00D05122" w:rsidRPr="00D05122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6E1040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Self-review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C9598C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3E7D4C2A" w14:textId="77777777" w:rsidR="00B261B7" w:rsidRPr="00967F2B" w:rsidRDefault="00B261B7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67DFCE35" w14:textId="77777777" w:rsidR="00653AC2" w:rsidRPr="00967F2B" w:rsidRDefault="00653A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p w14:paraId="067589DF" w14:textId="77777777" w:rsidR="00A01CF5" w:rsidRDefault="00A01CF5" w:rsidP="00A01CF5">
      <w:pPr>
        <w:rPr>
          <w:rFonts w:asciiTheme="minorHAnsi" w:hAnsiTheme="minorHAnsi" w:cstheme="minorHAnsi"/>
          <w:color w:val="3B3838" w:themeColor="background2" w:themeShade="40"/>
        </w:rPr>
      </w:pPr>
      <w:r>
        <w:rPr>
          <w:rFonts w:asciiTheme="minorHAnsi" w:hAnsiTheme="minorHAnsi" w:cstheme="minorHAnsi"/>
          <w:color w:val="3B3838" w:themeColor="background2" w:themeShade="40"/>
        </w:rPr>
        <w:t>Candidate name:</w:t>
      </w:r>
      <w:r>
        <w:rPr>
          <w:rFonts w:asciiTheme="minorHAnsi" w:hAnsiTheme="minorHAnsi" w:cstheme="minorHAnsi"/>
          <w:color w:val="3B3838" w:themeColor="background2" w:themeShade="40"/>
        </w:rPr>
        <w:tab/>
      </w:r>
      <w:r>
        <w:rPr>
          <w:rFonts w:asciiTheme="minorHAnsi" w:hAnsiTheme="minorHAnsi" w:cstheme="minorHAnsi"/>
          <w:color w:val="3B3838" w:themeColor="background2" w:themeShade="40"/>
        </w:rPr>
        <w:tab/>
      </w:r>
      <w:r>
        <w:rPr>
          <w:rFonts w:asciiTheme="minorHAnsi" w:hAnsiTheme="minorHAnsi" w:cstheme="minorHAnsi"/>
          <w:color w:val="3B3838" w:themeColor="background2" w:themeShade="40"/>
        </w:rPr>
        <w:tab/>
      </w:r>
      <w:r>
        <w:rPr>
          <w:rFonts w:asciiTheme="minorHAnsi" w:hAnsiTheme="minorHAnsi" w:cstheme="minorHAnsi"/>
          <w:color w:val="3B3838" w:themeColor="background2" w:themeShade="40"/>
        </w:rPr>
        <w:tab/>
      </w:r>
      <w:r>
        <w:rPr>
          <w:rFonts w:asciiTheme="minorHAnsi" w:hAnsiTheme="minorHAnsi" w:cstheme="minorHAnsi"/>
          <w:color w:val="3B3838" w:themeColor="background2" w:themeShade="40"/>
        </w:rPr>
        <w:tab/>
      </w:r>
      <w:r>
        <w:rPr>
          <w:rFonts w:asciiTheme="minorHAnsi" w:hAnsiTheme="minorHAnsi" w:cstheme="minorHAnsi"/>
          <w:color w:val="3B3838" w:themeColor="background2" w:themeShade="40"/>
        </w:rPr>
        <w:tab/>
        <w:t>Date:</w:t>
      </w:r>
    </w:p>
    <w:p w14:paraId="42530863" w14:textId="77777777" w:rsidR="00A01CF5" w:rsidRDefault="00A01CF5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p w14:paraId="7795EF44" w14:textId="4AA17A99" w:rsidR="00D05122" w:rsidRDefault="008E5078" w:rsidP="00D05122">
      <w:pPr>
        <w:rPr>
          <w:rFonts w:asciiTheme="minorHAnsi" w:hAnsiTheme="minorHAnsi" w:cstheme="minorHAnsi"/>
          <w:color w:val="3B3838" w:themeColor="background2" w:themeShade="40"/>
        </w:rPr>
      </w:pPr>
      <w:r>
        <w:rPr>
          <w:rFonts w:asciiTheme="minorHAnsi" w:hAnsiTheme="minorHAnsi" w:cstheme="minorHAnsi"/>
          <w:color w:val="3B3838" w:themeColor="background2" w:themeShade="40"/>
        </w:rPr>
        <w:t>T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 xml:space="preserve">his </w:t>
      </w:r>
      <w:r w:rsidR="007E79BD">
        <w:rPr>
          <w:rFonts w:asciiTheme="minorHAnsi" w:hAnsiTheme="minorHAnsi" w:cstheme="minorHAnsi"/>
          <w:color w:val="3B3838" w:themeColor="background2" w:themeShade="40"/>
        </w:rPr>
        <w:t>template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 xml:space="preserve"> </w:t>
      </w:r>
      <w:r>
        <w:rPr>
          <w:rFonts w:asciiTheme="minorHAnsi" w:hAnsiTheme="minorHAnsi" w:cstheme="minorHAnsi"/>
          <w:color w:val="3B3838" w:themeColor="background2" w:themeShade="40"/>
        </w:rPr>
        <w:t xml:space="preserve">provides a </w:t>
      </w:r>
      <w:r w:rsidR="007E79BD">
        <w:rPr>
          <w:rFonts w:asciiTheme="minorHAnsi" w:hAnsiTheme="minorHAnsi" w:cstheme="minorHAnsi"/>
          <w:color w:val="3B3838" w:themeColor="background2" w:themeShade="40"/>
        </w:rPr>
        <w:t xml:space="preserve">structure </w:t>
      </w:r>
      <w:r>
        <w:rPr>
          <w:rFonts w:asciiTheme="minorHAnsi" w:hAnsiTheme="minorHAnsi" w:cstheme="minorHAnsi"/>
          <w:color w:val="3B3838" w:themeColor="background2" w:themeShade="40"/>
        </w:rPr>
        <w:t xml:space="preserve">for </w:t>
      </w:r>
      <w:r w:rsidR="007E79BD">
        <w:rPr>
          <w:rFonts w:asciiTheme="minorHAnsi" w:hAnsiTheme="minorHAnsi" w:cstheme="minorHAnsi"/>
          <w:color w:val="3B3838" w:themeColor="background2" w:themeShade="40"/>
        </w:rPr>
        <w:t xml:space="preserve">your </w:t>
      </w:r>
      <w:r w:rsidR="001905F6">
        <w:rPr>
          <w:rFonts w:asciiTheme="minorHAnsi" w:hAnsiTheme="minorHAnsi" w:cstheme="minorHAnsi"/>
          <w:color w:val="3B3838" w:themeColor="background2" w:themeShade="40"/>
        </w:rPr>
        <w:t xml:space="preserve">candidate </w:t>
      </w:r>
      <w:r w:rsidR="006E1040">
        <w:rPr>
          <w:rFonts w:asciiTheme="minorHAnsi" w:hAnsiTheme="minorHAnsi" w:cstheme="minorHAnsi"/>
          <w:color w:val="3B3838" w:themeColor="background2" w:themeShade="40"/>
        </w:rPr>
        <w:t>s</w:t>
      </w:r>
      <w:r w:rsidR="001905F6">
        <w:rPr>
          <w:rFonts w:asciiTheme="minorHAnsi" w:hAnsiTheme="minorHAnsi" w:cstheme="minorHAnsi"/>
          <w:color w:val="3B3838" w:themeColor="background2" w:themeShade="40"/>
        </w:rPr>
        <w:t>elf</w:t>
      </w:r>
      <w:r w:rsidR="00C207B3">
        <w:rPr>
          <w:rFonts w:asciiTheme="minorHAnsi" w:hAnsiTheme="minorHAnsi" w:cstheme="minorHAnsi"/>
          <w:color w:val="3B3838" w:themeColor="background2" w:themeShade="40"/>
        </w:rPr>
        <w:t>-</w:t>
      </w:r>
      <w:r w:rsidR="006E1040">
        <w:rPr>
          <w:rFonts w:asciiTheme="minorHAnsi" w:hAnsiTheme="minorHAnsi" w:cstheme="minorHAnsi"/>
          <w:color w:val="3B3838" w:themeColor="background2" w:themeShade="40"/>
        </w:rPr>
        <w:t>r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>eview</w:t>
      </w:r>
      <w:r w:rsidR="00E8467F">
        <w:rPr>
          <w:rFonts w:asciiTheme="minorHAnsi" w:hAnsiTheme="minorHAnsi" w:cstheme="minorHAnsi"/>
          <w:color w:val="3B3838" w:themeColor="background2" w:themeShade="40"/>
        </w:rPr>
        <w:t xml:space="preserve">. In this </w:t>
      </w:r>
      <w:r w:rsidR="006E1040">
        <w:rPr>
          <w:rFonts w:asciiTheme="minorHAnsi" w:hAnsiTheme="minorHAnsi" w:cstheme="minorHAnsi"/>
          <w:color w:val="3B3838" w:themeColor="background2" w:themeShade="40"/>
        </w:rPr>
        <w:t>s</w:t>
      </w:r>
      <w:r w:rsidR="00304C12">
        <w:rPr>
          <w:rFonts w:asciiTheme="minorHAnsi" w:hAnsiTheme="minorHAnsi" w:cstheme="minorHAnsi"/>
          <w:color w:val="3B3838" w:themeColor="background2" w:themeShade="40"/>
        </w:rPr>
        <w:t>elf-</w:t>
      </w:r>
      <w:r w:rsidR="006E1040">
        <w:rPr>
          <w:rFonts w:asciiTheme="minorHAnsi" w:hAnsiTheme="minorHAnsi" w:cstheme="minorHAnsi"/>
          <w:color w:val="3B3838" w:themeColor="background2" w:themeShade="40"/>
        </w:rPr>
        <w:t>r</w:t>
      </w:r>
      <w:r w:rsidR="00304C12">
        <w:rPr>
          <w:rFonts w:asciiTheme="minorHAnsi" w:hAnsiTheme="minorHAnsi" w:cstheme="minorHAnsi"/>
          <w:color w:val="3B3838" w:themeColor="background2" w:themeShade="40"/>
        </w:rPr>
        <w:t>eview</w:t>
      </w:r>
      <w:r w:rsidR="00E8467F">
        <w:rPr>
          <w:rFonts w:asciiTheme="minorHAnsi" w:hAnsiTheme="minorHAnsi" w:cstheme="minorHAnsi"/>
          <w:color w:val="3B3838" w:themeColor="background2" w:themeShade="40"/>
        </w:rPr>
        <w:t xml:space="preserve"> you should summarise what</w:t>
      </w:r>
      <w:r w:rsidR="0088471C">
        <w:rPr>
          <w:rFonts w:asciiTheme="minorHAnsi" w:hAnsiTheme="minorHAnsi" w:cstheme="minorHAnsi"/>
          <w:color w:val="3B3838" w:themeColor="background2" w:themeShade="40"/>
        </w:rPr>
        <w:t xml:space="preserve"> </w:t>
      </w:r>
      <w:r w:rsidR="00E8467F">
        <w:rPr>
          <w:rFonts w:asciiTheme="minorHAnsi" w:hAnsiTheme="minorHAnsi" w:cstheme="minorHAnsi"/>
          <w:color w:val="3B3838" w:themeColor="background2" w:themeShade="40"/>
        </w:rPr>
        <w:t xml:space="preserve">you have learnt under each of the </w:t>
      </w:r>
      <w:r w:rsidR="0088471C">
        <w:rPr>
          <w:rFonts w:asciiTheme="minorHAnsi" w:hAnsiTheme="minorHAnsi" w:cstheme="minorHAnsi"/>
          <w:color w:val="3B3838" w:themeColor="background2" w:themeShade="40"/>
        </w:rPr>
        <w:t>seven</w:t>
      </w:r>
      <w:r w:rsidR="00E8467F">
        <w:rPr>
          <w:rFonts w:asciiTheme="minorHAnsi" w:hAnsiTheme="minorHAnsi" w:cstheme="minorHAnsi"/>
          <w:color w:val="3B3838" w:themeColor="background2" w:themeShade="40"/>
        </w:rPr>
        <w:t xml:space="preserve"> headings, and also reflect </w:t>
      </w:r>
      <w:r w:rsidR="0088471C">
        <w:rPr>
          <w:rFonts w:asciiTheme="minorHAnsi" w:hAnsiTheme="minorHAnsi" w:cstheme="minorHAnsi"/>
          <w:color w:val="3B3838" w:themeColor="background2" w:themeShade="40"/>
        </w:rPr>
        <w:t xml:space="preserve">on 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 xml:space="preserve">your </w:t>
      </w:r>
      <w:r w:rsidR="0088471C">
        <w:rPr>
          <w:rFonts w:asciiTheme="minorHAnsi" w:hAnsiTheme="minorHAnsi" w:cstheme="minorHAnsi"/>
          <w:color w:val="3B3838" w:themeColor="background2" w:themeShade="40"/>
        </w:rPr>
        <w:t xml:space="preserve">personal and 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 xml:space="preserve">professional development in relation to the seven </w:t>
      </w:r>
      <w:r w:rsidR="0025326B">
        <w:rPr>
          <w:rFonts w:asciiTheme="minorHAnsi" w:hAnsiTheme="minorHAnsi" w:cstheme="minorHAnsi"/>
          <w:color w:val="3B3838" w:themeColor="background2" w:themeShade="40"/>
        </w:rPr>
        <w:t>areas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>.</w:t>
      </w:r>
      <w:r w:rsidR="00C977B5">
        <w:rPr>
          <w:rFonts w:asciiTheme="minorHAnsi" w:hAnsiTheme="minorHAnsi" w:cstheme="minorHAnsi"/>
          <w:color w:val="3B3838" w:themeColor="background2" w:themeShade="40"/>
        </w:rPr>
        <w:t xml:space="preserve">  </w:t>
      </w:r>
      <w:r w:rsidR="009E0ED7">
        <w:rPr>
          <w:rFonts w:asciiTheme="minorHAnsi" w:hAnsiTheme="minorHAnsi" w:cstheme="minorHAnsi"/>
          <w:caps/>
          <w:color w:val="3B3838" w:themeColor="background2" w:themeShade="40"/>
        </w:rPr>
        <w:t>A</w:t>
      </w:r>
      <w:r w:rsidR="00C977B5">
        <w:rPr>
          <w:rFonts w:asciiTheme="minorHAnsi" w:hAnsiTheme="minorHAnsi" w:cstheme="minorHAnsi"/>
          <w:color w:val="3B3838" w:themeColor="background2" w:themeShade="40"/>
        </w:rPr>
        <w:t xml:space="preserve">im to strike a balance between description of what you have learnt, and reflecting on your process of learning. You may want to include any challenges you have faced, any ‘light-bulb moments’ of personal development, </w:t>
      </w:r>
      <w:r w:rsidR="00304C12">
        <w:rPr>
          <w:rFonts w:asciiTheme="minorHAnsi" w:hAnsiTheme="minorHAnsi" w:cstheme="minorHAnsi"/>
          <w:color w:val="3B3838" w:themeColor="background2" w:themeShade="40"/>
        </w:rPr>
        <w:t xml:space="preserve">or commenting on examples from your </w:t>
      </w:r>
      <w:r w:rsidR="005506D6">
        <w:rPr>
          <w:rFonts w:asciiTheme="minorHAnsi" w:hAnsiTheme="minorHAnsi" w:cstheme="minorHAnsi"/>
          <w:color w:val="3B3838" w:themeColor="background2" w:themeShade="40"/>
        </w:rPr>
        <w:t>life coaching</w:t>
      </w:r>
      <w:r w:rsidR="00D21CEE">
        <w:rPr>
          <w:rFonts w:asciiTheme="minorHAnsi" w:hAnsiTheme="minorHAnsi" w:cstheme="minorHAnsi"/>
          <w:color w:val="3B3838" w:themeColor="background2" w:themeShade="40"/>
        </w:rPr>
        <w:t xml:space="preserve"> work</w:t>
      </w:r>
      <w:r w:rsidR="00007BBF">
        <w:rPr>
          <w:rFonts w:asciiTheme="minorHAnsi" w:hAnsiTheme="minorHAnsi" w:cstheme="minorHAnsi"/>
          <w:color w:val="3B3838" w:themeColor="background2" w:themeShade="40"/>
        </w:rPr>
        <w:t>, supervision sessions</w:t>
      </w:r>
      <w:r w:rsidR="00D21CEE">
        <w:rPr>
          <w:rFonts w:asciiTheme="minorHAnsi" w:hAnsiTheme="minorHAnsi" w:cstheme="minorHAnsi"/>
          <w:color w:val="3B3838" w:themeColor="background2" w:themeShade="40"/>
        </w:rPr>
        <w:t xml:space="preserve"> or personal </w:t>
      </w:r>
      <w:r w:rsidR="00E76AAD">
        <w:rPr>
          <w:rFonts w:asciiTheme="minorHAnsi" w:hAnsiTheme="minorHAnsi" w:cstheme="minorHAnsi"/>
          <w:color w:val="3B3838" w:themeColor="background2" w:themeShade="40"/>
        </w:rPr>
        <w:t>coaching</w:t>
      </w:r>
      <w:r w:rsidR="00304C12">
        <w:rPr>
          <w:rFonts w:asciiTheme="minorHAnsi" w:hAnsiTheme="minorHAnsi" w:cstheme="minorHAnsi"/>
          <w:color w:val="3B3838" w:themeColor="background2" w:themeShade="40"/>
        </w:rPr>
        <w:t>.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 xml:space="preserve"> </w:t>
      </w:r>
      <w:r w:rsidR="007C35E9">
        <w:rPr>
          <w:rFonts w:asciiTheme="minorHAnsi" w:hAnsiTheme="minorHAnsi" w:cstheme="minorHAnsi"/>
          <w:color w:val="3B3838" w:themeColor="background2" w:themeShade="40"/>
        </w:rPr>
        <w:t xml:space="preserve">If you are unsure what to focus on, look over the </w:t>
      </w:r>
      <w:r w:rsidR="00FF235C">
        <w:rPr>
          <w:rFonts w:asciiTheme="minorHAnsi" w:hAnsiTheme="minorHAnsi" w:cstheme="minorHAnsi"/>
          <w:color w:val="3B3838" w:themeColor="background2" w:themeShade="40"/>
        </w:rPr>
        <w:t>l</w:t>
      </w:r>
      <w:r w:rsidR="007C35E9">
        <w:rPr>
          <w:rFonts w:asciiTheme="minorHAnsi" w:hAnsiTheme="minorHAnsi" w:cstheme="minorHAnsi"/>
          <w:color w:val="3B3838" w:themeColor="background2" w:themeShade="40"/>
        </w:rPr>
        <w:t xml:space="preserve">earning </w:t>
      </w:r>
      <w:r w:rsidR="00FF235C">
        <w:rPr>
          <w:rFonts w:asciiTheme="minorHAnsi" w:hAnsiTheme="minorHAnsi" w:cstheme="minorHAnsi"/>
          <w:color w:val="3B3838" w:themeColor="background2" w:themeShade="40"/>
        </w:rPr>
        <w:t>o</w:t>
      </w:r>
      <w:r w:rsidR="007C35E9">
        <w:rPr>
          <w:rFonts w:asciiTheme="minorHAnsi" w:hAnsiTheme="minorHAnsi" w:cstheme="minorHAnsi"/>
          <w:color w:val="3B3838" w:themeColor="background2" w:themeShade="40"/>
        </w:rPr>
        <w:t>utcomes in your Candidate Guide</w:t>
      </w:r>
      <w:r w:rsidR="00E8057E">
        <w:rPr>
          <w:rFonts w:asciiTheme="minorHAnsi" w:hAnsiTheme="minorHAnsi" w:cstheme="minorHAnsi"/>
          <w:color w:val="3B3838" w:themeColor="background2" w:themeShade="40"/>
        </w:rPr>
        <w:t xml:space="preserve"> and consider how you are progressing towards these.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 xml:space="preserve"> (Target </w:t>
      </w:r>
      <w:r w:rsidR="00614BD9">
        <w:rPr>
          <w:rFonts w:asciiTheme="minorHAnsi" w:hAnsiTheme="minorHAnsi" w:cstheme="minorHAnsi"/>
          <w:color w:val="3B3838" w:themeColor="background2" w:themeShade="40"/>
        </w:rPr>
        <w:t>20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>00</w:t>
      </w:r>
      <w:r w:rsidR="00B42E82">
        <w:rPr>
          <w:rFonts w:asciiTheme="minorHAnsi" w:hAnsiTheme="minorHAnsi" w:cstheme="minorHAnsi"/>
          <w:color w:val="3B3838" w:themeColor="background2" w:themeShade="40"/>
        </w:rPr>
        <w:t>-</w:t>
      </w:r>
      <w:r w:rsidR="00E8057E">
        <w:rPr>
          <w:rFonts w:asciiTheme="minorHAnsi" w:hAnsiTheme="minorHAnsi" w:cstheme="minorHAnsi"/>
          <w:color w:val="3B3838" w:themeColor="background2" w:themeShade="40"/>
        </w:rPr>
        <w:t>30</w:t>
      </w:r>
      <w:r w:rsidR="00B42E82">
        <w:rPr>
          <w:rFonts w:asciiTheme="minorHAnsi" w:hAnsiTheme="minorHAnsi" w:cstheme="minorHAnsi"/>
          <w:color w:val="3B3838" w:themeColor="background2" w:themeShade="40"/>
        </w:rPr>
        <w:t>00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 xml:space="preserve"> words) </w:t>
      </w:r>
    </w:p>
    <w:p w14:paraId="58E6C7C9" w14:textId="77777777" w:rsidR="00FC2CC6" w:rsidRDefault="00FC2CC6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p w14:paraId="0CDD6CD5" w14:textId="1EFF7D2F" w:rsidR="00FC2CC6" w:rsidRDefault="00D20989" w:rsidP="00FC2CC6">
      <w:pPr>
        <w:rPr>
          <w:rFonts w:asciiTheme="minorHAnsi" w:hAnsiTheme="minorHAnsi" w:cstheme="minorHAnsi"/>
          <w:color w:val="3B3838" w:themeColor="background2" w:themeShade="40"/>
        </w:rPr>
      </w:pPr>
      <w:r>
        <w:rPr>
          <w:rFonts w:asciiTheme="minorHAnsi" w:hAnsiTheme="minorHAnsi" w:cstheme="minorHAnsi"/>
          <w:color w:val="3B3838" w:themeColor="background2" w:themeShade="40"/>
        </w:rPr>
        <w:t>S</w:t>
      </w:r>
      <w:r w:rsidR="00FC2CC6">
        <w:rPr>
          <w:rFonts w:asciiTheme="minorHAnsi" w:hAnsiTheme="minorHAnsi" w:cstheme="minorHAnsi"/>
          <w:color w:val="3B3838" w:themeColor="background2" w:themeShade="40"/>
        </w:rPr>
        <w:t xml:space="preserve">ubmit this </w:t>
      </w:r>
      <w:r>
        <w:rPr>
          <w:rFonts w:asciiTheme="minorHAnsi" w:hAnsiTheme="minorHAnsi" w:cstheme="minorHAnsi"/>
          <w:color w:val="3B3838" w:themeColor="background2" w:themeShade="40"/>
        </w:rPr>
        <w:t xml:space="preserve">to </w:t>
      </w:r>
      <w:r w:rsidR="00FC2CC6">
        <w:rPr>
          <w:rFonts w:asciiTheme="minorHAnsi" w:hAnsiTheme="minorHAnsi" w:cstheme="minorHAnsi"/>
          <w:color w:val="3B3838" w:themeColor="background2" w:themeShade="40"/>
        </w:rPr>
        <w:t xml:space="preserve">your tutor who will </w:t>
      </w:r>
      <w:r w:rsidR="00597607">
        <w:rPr>
          <w:rFonts w:asciiTheme="minorHAnsi" w:hAnsiTheme="minorHAnsi" w:cstheme="minorHAnsi"/>
          <w:color w:val="3B3838" w:themeColor="background2" w:themeShade="40"/>
        </w:rPr>
        <w:t xml:space="preserve">assess your work and </w:t>
      </w:r>
      <w:r w:rsidR="00FC2CC6">
        <w:rPr>
          <w:rFonts w:asciiTheme="minorHAnsi" w:hAnsiTheme="minorHAnsi" w:cstheme="minorHAnsi"/>
          <w:color w:val="3B3838" w:themeColor="background2" w:themeShade="40"/>
        </w:rPr>
        <w:t xml:space="preserve">provide you with feedback. </w:t>
      </w:r>
      <w:r w:rsidR="00CF7275">
        <w:rPr>
          <w:rFonts w:asciiTheme="minorHAnsi" w:hAnsiTheme="minorHAnsi" w:cstheme="minorHAnsi"/>
          <w:color w:val="3B3838" w:themeColor="background2" w:themeShade="40"/>
        </w:rPr>
        <w:t>Y</w:t>
      </w:r>
      <w:r w:rsidR="00FC2CC6">
        <w:rPr>
          <w:rFonts w:asciiTheme="minorHAnsi" w:hAnsiTheme="minorHAnsi" w:cstheme="minorHAnsi"/>
          <w:color w:val="3B3838" w:themeColor="background2" w:themeShade="40"/>
        </w:rPr>
        <w:t>ou</w:t>
      </w:r>
      <w:r w:rsidR="00035A38">
        <w:rPr>
          <w:rFonts w:asciiTheme="minorHAnsi" w:hAnsiTheme="minorHAnsi" w:cstheme="minorHAnsi"/>
          <w:color w:val="3B3838" w:themeColor="background2" w:themeShade="40"/>
        </w:rPr>
        <w:t>r tutor</w:t>
      </w:r>
      <w:r w:rsidR="005C53CC">
        <w:rPr>
          <w:rFonts w:asciiTheme="minorHAnsi" w:hAnsiTheme="minorHAnsi" w:cstheme="minorHAnsi"/>
          <w:color w:val="3B3838" w:themeColor="background2" w:themeShade="40"/>
        </w:rPr>
        <w:t xml:space="preserve">’s feedback will help you identify </w:t>
      </w:r>
      <w:r w:rsidR="00FC2CC6">
        <w:rPr>
          <w:rFonts w:asciiTheme="minorHAnsi" w:hAnsiTheme="minorHAnsi" w:cstheme="minorHAnsi"/>
          <w:color w:val="3B3838" w:themeColor="background2" w:themeShade="40"/>
        </w:rPr>
        <w:t>any areas for development</w:t>
      </w:r>
      <w:r w:rsidR="00CF7275">
        <w:rPr>
          <w:rFonts w:asciiTheme="minorHAnsi" w:hAnsiTheme="minorHAnsi" w:cstheme="minorHAnsi"/>
          <w:color w:val="3B3838" w:themeColor="background2" w:themeShade="40"/>
        </w:rPr>
        <w:t>, and actions to address these.</w:t>
      </w:r>
    </w:p>
    <w:p w14:paraId="024B0B48" w14:textId="77777777" w:rsidR="00CF7275" w:rsidRDefault="00CF7275" w:rsidP="00FC2CC6">
      <w:pPr>
        <w:rPr>
          <w:rFonts w:asciiTheme="minorHAnsi" w:hAnsiTheme="minorHAnsi" w:cstheme="minorHAnsi"/>
          <w:color w:val="3B3838" w:themeColor="background2" w:themeShade="40"/>
        </w:rPr>
      </w:pPr>
    </w:p>
    <w:p w14:paraId="13920E5C" w14:textId="0406E881" w:rsidR="00D05122" w:rsidRPr="00010058" w:rsidRDefault="00CF7275" w:rsidP="00D05122">
      <w:pPr>
        <w:rPr>
          <w:rFonts w:asciiTheme="minorHAnsi" w:hAnsiTheme="minorHAnsi" w:cstheme="minorHAnsi"/>
          <w:color w:val="3B3838" w:themeColor="background2" w:themeShade="40"/>
        </w:rPr>
      </w:pPr>
      <w:r w:rsidRPr="00010058">
        <w:rPr>
          <w:rFonts w:asciiTheme="minorHAnsi" w:hAnsiTheme="minorHAnsi" w:cstheme="minorHAnsi"/>
          <w:color w:val="3B3838" w:themeColor="background2" w:themeShade="40"/>
        </w:rPr>
        <w:t xml:space="preserve">The </w:t>
      </w:r>
      <w:r w:rsidR="006E1040">
        <w:rPr>
          <w:rFonts w:asciiTheme="minorHAnsi" w:hAnsiTheme="minorHAnsi" w:cstheme="minorHAnsi"/>
          <w:color w:val="3B3838" w:themeColor="background2" w:themeShade="40"/>
        </w:rPr>
        <w:t>self-review</w:t>
      </w:r>
      <w:r w:rsidRPr="00010058">
        <w:rPr>
          <w:rFonts w:asciiTheme="minorHAnsi" w:hAnsiTheme="minorHAnsi" w:cstheme="minorHAnsi"/>
          <w:color w:val="3B3838" w:themeColor="background2" w:themeShade="40"/>
        </w:rPr>
        <w:t xml:space="preserve"> can be an excellent opportunity to explore your strengths and areas for development during the course. It can also be used as a way for your tutor to signpost any areas for concern that might affect your overall proficiency in the qualification.</w:t>
      </w:r>
    </w:p>
    <w:p w14:paraId="21DCC58F" w14:textId="77777777" w:rsidR="00CF7275" w:rsidRPr="00D05122" w:rsidRDefault="00CF7275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p w14:paraId="4E08EDF3" w14:textId="183BDFB5" w:rsid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  <w:r w:rsidRPr="00D05122">
        <w:rPr>
          <w:rFonts w:asciiTheme="minorHAnsi" w:hAnsiTheme="minorHAnsi" w:cstheme="minorHAnsi"/>
          <w:color w:val="3B3838" w:themeColor="background2" w:themeShade="40"/>
        </w:rPr>
        <w:t xml:space="preserve">You can </w:t>
      </w:r>
      <w:r w:rsidR="00765711">
        <w:rPr>
          <w:rFonts w:asciiTheme="minorHAnsi" w:hAnsiTheme="minorHAnsi" w:cstheme="minorHAnsi"/>
          <w:color w:val="3B3838" w:themeColor="background2" w:themeShade="40"/>
        </w:rPr>
        <w:t xml:space="preserve">also </w:t>
      </w:r>
      <w:r w:rsidRPr="00D05122">
        <w:rPr>
          <w:rFonts w:asciiTheme="minorHAnsi" w:hAnsiTheme="minorHAnsi" w:cstheme="minorHAnsi"/>
          <w:color w:val="3B3838" w:themeColor="background2" w:themeShade="40"/>
        </w:rPr>
        <w:t xml:space="preserve">use this </w:t>
      </w:r>
      <w:r w:rsidR="006E1040">
        <w:rPr>
          <w:rFonts w:asciiTheme="minorHAnsi" w:hAnsiTheme="minorHAnsi" w:cstheme="minorHAnsi"/>
          <w:color w:val="3B3838" w:themeColor="background2" w:themeShade="40"/>
        </w:rPr>
        <w:t>s</w:t>
      </w:r>
      <w:r w:rsidRPr="00D05122">
        <w:rPr>
          <w:rFonts w:asciiTheme="minorHAnsi" w:hAnsiTheme="minorHAnsi" w:cstheme="minorHAnsi"/>
          <w:color w:val="3B3838" w:themeColor="background2" w:themeShade="40"/>
        </w:rPr>
        <w:t>elf-</w:t>
      </w:r>
      <w:r w:rsidR="006E1040">
        <w:rPr>
          <w:rFonts w:asciiTheme="minorHAnsi" w:hAnsiTheme="minorHAnsi" w:cstheme="minorHAnsi"/>
          <w:color w:val="3B3838" w:themeColor="background2" w:themeShade="40"/>
        </w:rPr>
        <w:t>r</w:t>
      </w:r>
      <w:r w:rsidRPr="00D05122">
        <w:rPr>
          <w:rFonts w:asciiTheme="minorHAnsi" w:hAnsiTheme="minorHAnsi" w:cstheme="minorHAnsi"/>
          <w:color w:val="3B3838" w:themeColor="background2" w:themeShade="40"/>
        </w:rPr>
        <w:t>eview as evidence for criteria.</w:t>
      </w:r>
    </w:p>
    <w:p w14:paraId="5D43A221" w14:textId="77777777" w:rsidR="00380F24" w:rsidRDefault="00380F24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p w14:paraId="28FD4D9A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D05122" w:rsidRPr="00D05122" w14:paraId="7E5173CE" w14:textId="77777777" w:rsidTr="00D05122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479D72FF" w14:textId="21AD93D2" w:rsidR="00D05122" w:rsidRPr="00D05122" w:rsidRDefault="00D05122" w:rsidP="00D05122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</w:r>
            <w:r w:rsidR="00AE7EB5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Learning Outcome</w:t>
            </w: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1 - </w:t>
            </w:r>
            <w:r w:rsidR="00AE7EB5" w:rsidRPr="00AE7EB5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Work within an ethical framework for independent life coaching practice</w:t>
            </w:r>
            <w:r w:rsidR="002F0E6D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:</w:t>
            </w:r>
          </w:p>
        </w:tc>
      </w:tr>
      <w:tr w:rsidR="00D05122" w:rsidRPr="00D05122" w14:paraId="40A46E0E" w14:textId="77777777" w:rsidTr="00D05122">
        <w:trPr>
          <w:cantSplit/>
          <w:trHeight w:val="1560"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5D49781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7C4F879" w14:textId="7177D324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CEBEE9C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8E00B62" w14:textId="77777777" w:rsidR="00380F24" w:rsidRDefault="00380F24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228DF7E" w14:textId="77777777" w:rsidR="00076CAC" w:rsidRPr="00D05122" w:rsidRDefault="00076CAC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566FD8E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B1A07A7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7F1EE77F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D05122" w:rsidRPr="00D05122" w14:paraId="31A98C1C" w14:textId="77777777" w:rsidTr="00D05122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5FA4003A" w14:textId="64C4CF10" w:rsidR="00D05122" w:rsidRPr="00D05122" w:rsidRDefault="00D05122" w:rsidP="00D05122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</w:r>
            <w:r w:rsidR="00AE7EB5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Learning Outcome</w:t>
            </w:r>
            <w:r w:rsidR="00AE7EB5"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</w:t>
            </w: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2 - </w:t>
            </w:r>
            <w:r w:rsidR="006D7E01" w:rsidRPr="006D7E01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Apply a relational approach to life coaching practice</w:t>
            </w:r>
            <w:r w:rsidR="00940313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:</w:t>
            </w:r>
          </w:p>
        </w:tc>
      </w:tr>
      <w:tr w:rsidR="00D05122" w:rsidRPr="00D05122" w14:paraId="3537081B" w14:textId="77777777" w:rsidTr="00D05122">
        <w:trPr>
          <w:cantSplit/>
          <w:trHeight w:val="1560"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5070DC3F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4BE4112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1D2FD65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64FEBD2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316D936" w14:textId="222DAB1E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D0A6C93" w14:textId="77777777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C77AF94" w14:textId="77777777" w:rsidR="00076CAC" w:rsidRPr="00D05122" w:rsidRDefault="00076CAC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E97EB9F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1B3EC961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D05122" w:rsidRPr="00D05122" w14:paraId="3723FE71" w14:textId="77777777" w:rsidTr="00D05122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52C05259" w14:textId="3A964976" w:rsidR="00D05122" w:rsidRPr="00D05122" w:rsidRDefault="00D05122" w:rsidP="00D05122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</w:r>
            <w:r w:rsidR="00AE7EB5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Learning Outcome</w:t>
            </w:r>
            <w:r w:rsidR="00AE7EB5"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</w:t>
            </w: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3 - </w:t>
            </w:r>
            <w:r w:rsidR="006D7E01" w:rsidRPr="006D7E01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Apply understanding of diversity to life coaching practice</w:t>
            </w:r>
            <w:r w:rsidR="005000EF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:</w:t>
            </w:r>
          </w:p>
        </w:tc>
      </w:tr>
      <w:tr w:rsidR="00D05122" w:rsidRPr="00D05122" w14:paraId="5FD6765E" w14:textId="77777777" w:rsidTr="00D05122">
        <w:trPr>
          <w:cantSplit/>
          <w:trHeight w:val="1560"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7AE51448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1480930" w14:textId="77777777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3B0F466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69C9931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0AD9FC1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4187EA63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D05122" w:rsidRPr="00D05122" w14:paraId="6F8AD614" w14:textId="77777777" w:rsidTr="00D05122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1637A392" w14:textId="6784E915" w:rsidR="00D05122" w:rsidRPr="00D05122" w:rsidRDefault="00D05122" w:rsidP="00D05122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</w:r>
            <w:r w:rsidR="00AE7EB5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Learning Outcome</w:t>
            </w:r>
            <w:r w:rsidR="00AE7EB5"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</w:t>
            </w: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4 - </w:t>
            </w:r>
            <w:r w:rsidR="006D7E01" w:rsidRPr="006D7E01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Support clients to cope with life’s challenges and engage with opportunities to flourish</w:t>
            </w:r>
            <w:r w:rsidR="006D7E01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:</w:t>
            </w:r>
          </w:p>
        </w:tc>
      </w:tr>
      <w:tr w:rsidR="00D05122" w:rsidRPr="00D05122" w14:paraId="125ED549" w14:textId="77777777" w:rsidTr="00D05122">
        <w:trPr>
          <w:cantSplit/>
          <w:trHeight w:val="1560"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C43A664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A531E2D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1B961A4" w14:textId="653DA64D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921D1BC" w14:textId="1BECA9EC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13F72C3" w14:textId="5A228D3D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A91344C" w14:textId="2F905154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E8CD7F6" w14:textId="0C45C70C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BF1C031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9A67838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5B291C4C" w14:textId="77777777" w:rsidR="00D05122" w:rsidRPr="00D05122" w:rsidRDefault="00D05122" w:rsidP="00D05122">
      <w:pPr>
        <w:rPr>
          <w:rFonts w:asciiTheme="minorHAnsi" w:hAnsiTheme="minorHAnsi" w:cstheme="minorHAnsi"/>
          <w:vanish/>
          <w:color w:val="3B3838" w:themeColor="background2" w:themeShade="40"/>
        </w:rPr>
      </w:pPr>
    </w:p>
    <w:tbl>
      <w:tblPr>
        <w:tblW w:w="0" w:type="auto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04"/>
      </w:tblGrid>
      <w:tr w:rsidR="00D05122" w:rsidRPr="00D05122" w14:paraId="5E856015" w14:textId="77777777" w:rsidTr="00D05122">
        <w:tc>
          <w:tcPr>
            <w:tcW w:w="10420" w:type="dxa"/>
            <w:tcBorders>
              <w:top w:val="nil"/>
              <w:bottom w:val="nil"/>
            </w:tcBorders>
            <w:shd w:val="clear" w:color="auto" w:fill="E7E6E6" w:themeFill="background2"/>
          </w:tcPr>
          <w:p w14:paraId="532F7416" w14:textId="01DBF9F5" w:rsidR="00D05122" w:rsidRPr="00D05122" w:rsidRDefault="00AE7EB5" w:rsidP="00D05122">
            <w:pPr>
              <w:spacing w:before="120" w:after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>
              <w:rPr>
                <w:rFonts w:asciiTheme="minorHAnsi" w:hAnsiTheme="minorHAnsi" w:cstheme="minorHAnsi"/>
                <w:b/>
                <w:color w:val="3B3838" w:themeColor="background2" w:themeShade="40"/>
              </w:rPr>
              <w:t>Learning Outcome</w:t>
            </w: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</w:t>
            </w:r>
            <w:r w:rsidR="00D05122"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5</w:t>
            </w:r>
            <w:r w:rsidR="00D05122" w:rsidRPr="00D05122">
              <w:rPr>
                <w:rFonts w:asciiTheme="minorHAnsi" w:hAnsiTheme="minorHAnsi" w:cstheme="minorHAnsi"/>
                <w:color w:val="3B3838" w:themeColor="background2" w:themeShade="40"/>
              </w:rPr>
              <w:t xml:space="preserve"> </w:t>
            </w:r>
            <w:r w:rsidR="00D05122"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- </w:t>
            </w:r>
            <w:r w:rsidR="00BA5FD1" w:rsidRPr="00BA5FD1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Apply learning from self-development to enhance life coaching practice</w:t>
            </w:r>
            <w:r w:rsidR="00B5787F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:</w:t>
            </w:r>
          </w:p>
        </w:tc>
      </w:tr>
      <w:tr w:rsidR="00D05122" w:rsidRPr="00D05122" w14:paraId="15903BEC" w14:textId="77777777" w:rsidTr="00D05122">
        <w:tc>
          <w:tcPr>
            <w:tcW w:w="10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DC3FBA4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2999FA4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A8E20FB" w14:textId="346717C8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208106C" w14:textId="0696D1F4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3013A41" w14:textId="77777777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1DF8B2A" w14:textId="67EA8825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B75F4FE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994252F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3635A6A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5957950A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0" w:type="auto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04"/>
      </w:tblGrid>
      <w:tr w:rsidR="00D05122" w:rsidRPr="00D05122" w14:paraId="0BF112E1" w14:textId="77777777" w:rsidTr="00D05122">
        <w:tc>
          <w:tcPr>
            <w:tcW w:w="10420" w:type="dxa"/>
            <w:tcBorders>
              <w:top w:val="nil"/>
              <w:bottom w:val="nil"/>
            </w:tcBorders>
            <w:shd w:val="clear" w:color="auto" w:fill="E7E6E6" w:themeFill="background2"/>
          </w:tcPr>
          <w:p w14:paraId="0FFD8557" w14:textId="155DA868" w:rsidR="00D05122" w:rsidRPr="00D05122" w:rsidRDefault="00AE7EB5" w:rsidP="00D05122">
            <w:pPr>
              <w:spacing w:before="120" w:after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>
              <w:rPr>
                <w:rFonts w:asciiTheme="minorHAnsi" w:hAnsiTheme="minorHAnsi" w:cstheme="minorHAnsi"/>
                <w:b/>
                <w:color w:val="3B3838" w:themeColor="background2" w:themeShade="40"/>
              </w:rPr>
              <w:t>Learning Outcome</w:t>
            </w: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</w:t>
            </w:r>
            <w:r w:rsidR="00D05122"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6 - </w:t>
            </w:r>
            <w:r w:rsidR="00BA5FD1" w:rsidRPr="00BA5FD1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Apply a coherent body of knowledge and skills to enhance life coaching practice</w:t>
            </w:r>
            <w:r w:rsidR="003745EF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:</w:t>
            </w:r>
          </w:p>
        </w:tc>
      </w:tr>
      <w:tr w:rsidR="00D05122" w:rsidRPr="00D05122" w14:paraId="03E78230" w14:textId="77777777" w:rsidTr="00D05122">
        <w:tc>
          <w:tcPr>
            <w:tcW w:w="10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A6E0506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9C3955E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F45F6FD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A211875" w14:textId="67449049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C601C75" w14:textId="1E30897A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716C00C" w14:textId="4ED26513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87C6623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5AF0670" w14:textId="77777777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2B42475" w14:textId="50263AEA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637A0B48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0" w:type="auto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04"/>
      </w:tblGrid>
      <w:tr w:rsidR="00D05122" w:rsidRPr="00D05122" w14:paraId="600F353F" w14:textId="77777777" w:rsidTr="00D05122">
        <w:tc>
          <w:tcPr>
            <w:tcW w:w="10420" w:type="dxa"/>
            <w:tcBorders>
              <w:top w:val="nil"/>
              <w:bottom w:val="nil"/>
            </w:tcBorders>
            <w:shd w:val="clear" w:color="auto" w:fill="E7E6E6" w:themeFill="background2"/>
          </w:tcPr>
          <w:p w14:paraId="5C0FAA90" w14:textId="6A51FC8B" w:rsidR="00D05122" w:rsidRPr="00D05122" w:rsidRDefault="00AE7EB5" w:rsidP="00D05122">
            <w:pPr>
              <w:spacing w:before="120" w:after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>
              <w:rPr>
                <w:rFonts w:asciiTheme="minorHAnsi" w:hAnsiTheme="minorHAnsi" w:cstheme="minorHAnsi"/>
                <w:b/>
                <w:color w:val="3B3838" w:themeColor="background2" w:themeShade="40"/>
              </w:rPr>
              <w:t>Learning Outcome</w:t>
            </w: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</w:t>
            </w:r>
            <w:r w:rsidR="00D05122"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7 </w:t>
            </w:r>
            <w:r w:rsidR="004046F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-</w:t>
            </w:r>
            <w:r w:rsidR="00D05122"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</w:t>
            </w:r>
            <w:r w:rsidR="004B6ED5" w:rsidRPr="004B6ED5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Use reflective practice to develop and inform life coaching work</w:t>
            </w:r>
            <w:r w:rsidR="00C33095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:</w:t>
            </w:r>
          </w:p>
        </w:tc>
      </w:tr>
      <w:tr w:rsidR="00D05122" w:rsidRPr="00D05122" w14:paraId="2E37566E" w14:textId="77777777" w:rsidTr="00D05122">
        <w:tc>
          <w:tcPr>
            <w:tcW w:w="10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427A910C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31B470F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881F226" w14:textId="57673D8E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EB15FB5" w14:textId="65B1648A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16AEE67" w14:textId="5E48D150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A92D97C" w14:textId="5556C182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C4A798E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C3384A2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F73F2D3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1BFB8245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p w14:paraId="49631045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p w14:paraId="0FF6B720" w14:textId="29A3B6FD" w:rsidR="00C92FC2" w:rsidRDefault="00380F24" w:rsidP="00F36BC5">
      <w:pPr>
        <w:rPr>
          <w:rFonts w:asciiTheme="minorHAnsi" w:hAnsiTheme="minorHAnsi" w:cstheme="minorHAnsi"/>
          <w:color w:val="3B3838" w:themeColor="background2" w:themeShade="40"/>
        </w:rPr>
      </w:pPr>
      <w:r>
        <w:rPr>
          <w:rFonts w:asciiTheme="minorHAnsi" w:hAnsiTheme="minorHAnsi" w:cstheme="minorHAnsi"/>
          <w:color w:val="3B3838" w:themeColor="background2" w:themeShade="40"/>
        </w:rPr>
        <w:t>Word count:</w:t>
      </w:r>
    </w:p>
    <w:p w14:paraId="4259355E" w14:textId="77777777" w:rsidR="00CF7275" w:rsidRDefault="00CF7275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8363"/>
      </w:tblGrid>
      <w:tr w:rsidR="00CB53F2" w:rsidRPr="00010058" w14:paraId="2FC4337D" w14:textId="77777777" w:rsidTr="00010058">
        <w:trPr>
          <w:cantSplit/>
          <w:trHeight w:val="360"/>
        </w:trPr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E7E6E6" w:themeFill="background2"/>
          </w:tcPr>
          <w:p w14:paraId="44605010" w14:textId="77777777" w:rsidR="00CB53F2" w:rsidRPr="00010058" w:rsidRDefault="00CB53F2" w:rsidP="00CF7275">
            <w:pPr>
              <w:keepNext/>
              <w:spacing w:after="40" w:line="259" w:lineRule="auto"/>
              <w:jc w:val="center"/>
              <w:outlineLvl w:val="1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Learning Outcome</w:t>
            </w:r>
          </w:p>
        </w:tc>
        <w:tc>
          <w:tcPr>
            <w:tcW w:w="8363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3DEC43AA" w14:textId="77777777" w:rsidR="00CB53F2" w:rsidRPr="00010058" w:rsidRDefault="00CB53F2" w:rsidP="00CF7275">
            <w:pPr>
              <w:keepNext/>
              <w:spacing w:before="40" w:after="40" w:line="259" w:lineRule="auto"/>
              <w:jc w:val="center"/>
              <w:outlineLvl w:val="1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For completion by the tutor:</w:t>
            </w:r>
          </w:p>
          <w:p w14:paraId="2BECA009" w14:textId="77777777" w:rsidR="00CB53F2" w:rsidRPr="00010058" w:rsidRDefault="00CB53F2" w:rsidP="00CF7275">
            <w:pPr>
              <w:keepNext/>
              <w:spacing w:after="40" w:line="259" w:lineRule="auto"/>
              <w:jc w:val="center"/>
              <w:outlineLvl w:val="1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B53F2" w:rsidRPr="00010058" w14:paraId="039B2B6A" w14:textId="77777777" w:rsidTr="00010058">
        <w:trPr>
          <w:cantSplit/>
          <w:trHeight w:val="180"/>
        </w:trPr>
        <w:tc>
          <w:tcPr>
            <w:tcW w:w="1843" w:type="dxa"/>
            <w:vMerge/>
            <w:shd w:val="clear" w:color="auto" w:fill="E7E6E6" w:themeFill="background2"/>
          </w:tcPr>
          <w:p w14:paraId="14F8216C" w14:textId="77777777" w:rsidR="00CB53F2" w:rsidRPr="00010058" w:rsidRDefault="00CB53F2" w:rsidP="00CF7275">
            <w:pPr>
              <w:keepNext/>
              <w:spacing w:before="40" w:after="4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8363" w:type="dxa"/>
            <w:shd w:val="clear" w:color="auto" w:fill="E7E6E6" w:themeFill="background2"/>
          </w:tcPr>
          <w:p w14:paraId="416966D7" w14:textId="77777777" w:rsidR="00CB53F2" w:rsidRPr="00010058" w:rsidRDefault="00CB53F2" w:rsidP="00CF7275">
            <w:pPr>
              <w:spacing w:before="40" w:after="40" w:line="259" w:lineRule="auto"/>
              <w:jc w:val="center"/>
              <w:outlineLvl w:val="4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 xml:space="preserve">Tutor feedback </w:t>
            </w:r>
          </w:p>
        </w:tc>
      </w:tr>
      <w:tr w:rsidR="00CF7275" w:rsidRPr="00010058" w14:paraId="193A3878" w14:textId="77777777" w:rsidTr="00010058">
        <w:trPr>
          <w:cantSplit/>
          <w:trHeight w:val="737"/>
        </w:trPr>
        <w:tc>
          <w:tcPr>
            <w:tcW w:w="1843" w:type="dxa"/>
          </w:tcPr>
          <w:p w14:paraId="72DD24CC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1</w:t>
            </w:r>
          </w:p>
        </w:tc>
        <w:tc>
          <w:tcPr>
            <w:tcW w:w="8363" w:type="dxa"/>
            <w:shd w:val="clear" w:color="auto" w:fill="auto"/>
          </w:tcPr>
          <w:p w14:paraId="3E3BDA80" w14:textId="77777777" w:rsidR="00CF7275" w:rsidRPr="00010058" w:rsidRDefault="00CF7275" w:rsidP="00CF7275">
            <w:pPr>
              <w:spacing w:after="48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1F01E881" w14:textId="77777777" w:rsidTr="00010058">
        <w:trPr>
          <w:cantSplit/>
          <w:trHeight w:val="737"/>
        </w:trPr>
        <w:tc>
          <w:tcPr>
            <w:tcW w:w="1843" w:type="dxa"/>
          </w:tcPr>
          <w:p w14:paraId="69951082" w14:textId="77777777" w:rsidR="00CF7275" w:rsidRPr="00010058" w:rsidRDefault="00CF7275" w:rsidP="00CF7275">
            <w:pPr>
              <w:spacing w:after="48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2</w:t>
            </w:r>
          </w:p>
        </w:tc>
        <w:tc>
          <w:tcPr>
            <w:tcW w:w="8363" w:type="dxa"/>
            <w:shd w:val="clear" w:color="auto" w:fill="auto"/>
          </w:tcPr>
          <w:p w14:paraId="2925823B" w14:textId="77777777" w:rsidR="00CF7275" w:rsidRPr="00010058" w:rsidRDefault="00CF7275" w:rsidP="00CF7275">
            <w:pPr>
              <w:spacing w:after="48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5D0F6C31" w14:textId="77777777" w:rsidTr="00010058">
        <w:trPr>
          <w:cantSplit/>
          <w:trHeight w:val="737"/>
        </w:trPr>
        <w:tc>
          <w:tcPr>
            <w:tcW w:w="1843" w:type="dxa"/>
          </w:tcPr>
          <w:p w14:paraId="274152E3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3</w:t>
            </w:r>
          </w:p>
        </w:tc>
        <w:tc>
          <w:tcPr>
            <w:tcW w:w="8363" w:type="dxa"/>
            <w:shd w:val="clear" w:color="auto" w:fill="auto"/>
          </w:tcPr>
          <w:p w14:paraId="29AFEC77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4CAB9501" w14:textId="77777777" w:rsidTr="00010058">
        <w:trPr>
          <w:cantSplit/>
          <w:trHeight w:val="737"/>
        </w:trPr>
        <w:tc>
          <w:tcPr>
            <w:tcW w:w="1843" w:type="dxa"/>
          </w:tcPr>
          <w:p w14:paraId="33B68146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4</w:t>
            </w:r>
          </w:p>
        </w:tc>
        <w:tc>
          <w:tcPr>
            <w:tcW w:w="8363" w:type="dxa"/>
            <w:shd w:val="clear" w:color="auto" w:fill="auto"/>
          </w:tcPr>
          <w:p w14:paraId="7C6F15FD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55BAA906" w14:textId="77777777" w:rsidTr="00010058">
        <w:trPr>
          <w:cantSplit/>
          <w:trHeight w:val="737"/>
        </w:trPr>
        <w:tc>
          <w:tcPr>
            <w:tcW w:w="1843" w:type="dxa"/>
          </w:tcPr>
          <w:p w14:paraId="6D801835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5</w:t>
            </w:r>
          </w:p>
        </w:tc>
        <w:tc>
          <w:tcPr>
            <w:tcW w:w="8363" w:type="dxa"/>
            <w:shd w:val="clear" w:color="auto" w:fill="auto"/>
          </w:tcPr>
          <w:p w14:paraId="00BC5FFA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173D92DB" w14:textId="77777777" w:rsidTr="00010058">
        <w:trPr>
          <w:cantSplit/>
          <w:trHeight w:val="737"/>
        </w:trPr>
        <w:tc>
          <w:tcPr>
            <w:tcW w:w="1843" w:type="dxa"/>
          </w:tcPr>
          <w:p w14:paraId="74F335A7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6</w:t>
            </w:r>
          </w:p>
        </w:tc>
        <w:tc>
          <w:tcPr>
            <w:tcW w:w="8363" w:type="dxa"/>
            <w:shd w:val="clear" w:color="auto" w:fill="auto"/>
          </w:tcPr>
          <w:p w14:paraId="0593EED2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3933D149" w14:textId="77777777" w:rsidTr="00010058">
        <w:trPr>
          <w:cantSplit/>
          <w:trHeight w:val="737"/>
        </w:trPr>
        <w:tc>
          <w:tcPr>
            <w:tcW w:w="1843" w:type="dxa"/>
          </w:tcPr>
          <w:p w14:paraId="3037A79D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7</w:t>
            </w:r>
          </w:p>
        </w:tc>
        <w:tc>
          <w:tcPr>
            <w:tcW w:w="8363" w:type="dxa"/>
            <w:shd w:val="clear" w:color="auto" w:fill="auto"/>
          </w:tcPr>
          <w:p w14:paraId="64FC2C13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76548A8A" w14:textId="77777777" w:rsidTr="00010058">
        <w:trPr>
          <w:cantSplit/>
          <w:trHeight w:val="1963"/>
        </w:trPr>
        <w:tc>
          <w:tcPr>
            <w:tcW w:w="10206" w:type="dxa"/>
            <w:gridSpan w:val="2"/>
            <w:vAlign w:val="center"/>
          </w:tcPr>
          <w:p w14:paraId="13F0A514" w14:textId="157AD957" w:rsidR="00CF7275" w:rsidRPr="00010058" w:rsidRDefault="00CF7275" w:rsidP="00CF7275">
            <w:pPr>
              <w:spacing w:after="160" w:line="259" w:lineRule="auto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General comments</w:t>
            </w:r>
            <w:r w:rsidR="00CB53F2" w:rsidRPr="00010058">
              <w:rPr>
                <w:rFonts w:asciiTheme="minorHAnsi" w:hAnsiTheme="minorHAnsi" w:cstheme="minorHAnsi"/>
                <w:color w:val="3B3838" w:themeColor="background2" w:themeShade="40"/>
              </w:rPr>
              <w:t xml:space="preserve"> (these might include areas for development, actions to take place, or raise concerns of potential contraindications)</w:t>
            </w:r>
          </w:p>
          <w:p w14:paraId="11F9B5A7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3BA82CA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4ED8002" w14:textId="77777777" w:rsidR="00CF7275" w:rsidRPr="00010058" w:rsidRDefault="00CF7275" w:rsidP="00CF7275">
            <w:pPr>
              <w:spacing w:after="160" w:line="259" w:lineRule="auto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 xml:space="preserve">Tutor name:                                                                                          Date: </w:t>
            </w:r>
          </w:p>
        </w:tc>
      </w:tr>
    </w:tbl>
    <w:p w14:paraId="6A85B663" w14:textId="77777777" w:rsidR="00CF7275" w:rsidRPr="00967F2B" w:rsidRDefault="00CF7275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sectPr w:rsidR="00CF7275" w:rsidRPr="00967F2B" w:rsidSect="009D0B18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1F6623" w14:textId="77777777" w:rsidR="00061704" w:rsidRDefault="00061704">
      <w:r>
        <w:separator/>
      </w:r>
    </w:p>
    <w:p w14:paraId="7F9E2EF1" w14:textId="77777777" w:rsidR="00061704" w:rsidRDefault="00061704"/>
    <w:p w14:paraId="727BD8D8" w14:textId="77777777" w:rsidR="00061704" w:rsidRDefault="00061704"/>
  </w:endnote>
  <w:endnote w:type="continuationSeparator" w:id="0">
    <w:p w14:paraId="31194CEC" w14:textId="77777777" w:rsidR="00061704" w:rsidRDefault="00061704">
      <w:r>
        <w:continuationSeparator/>
      </w:r>
    </w:p>
    <w:p w14:paraId="32A8BDEC" w14:textId="77777777" w:rsidR="00061704" w:rsidRDefault="00061704"/>
    <w:p w14:paraId="0E8AC574" w14:textId="77777777" w:rsidR="00061704" w:rsidRDefault="0006170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C1F4A75F-3951-45A3-ADB5-A355FAF4F823}"/>
    <w:embedBold r:id="rId2" w:fontKey="{166CD254-5848-48A8-AAFF-7541A4ACB4F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5E11F26-1D00-4724-B5D4-47F4F2F54170}"/>
    <w:embedBold r:id="rId4" w:fontKey="{FD9A16C9-75A1-4934-BF79-FC098A4E1DE4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ACE0BFBC-075F-4470-8259-FD42EB263651}"/>
    <w:embedBold r:id="rId6" w:fontKey="{A1067E9B-5089-4E39-96E7-CC4F45C4F083}"/>
    <w:embedBoldItalic r:id="rId7" w:fontKey="{FEDCBDF7-30F2-4854-B45F-12B57F4222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8" w:fontKey="{7386E458-9499-4612-BCE3-B10D67411C3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A99BA7E-F440-4667-95AD-223B0A0C8B5B}"/>
  </w:font>
  <w:font w:name="Rooney Regular">
    <w:altName w:val="Calibri"/>
    <w:charset w:val="4D"/>
    <w:family w:val="swiss"/>
    <w:pitch w:val="variable"/>
    <w:sig w:usb0="A000006F" w:usb1="4000204B" w:usb2="00000000" w:usb3="00000000" w:csb0="00000093" w:csb1="00000000"/>
  </w:font>
  <w:font w:name="Rod">
    <w:charset w:val="B1"/>
    <w:family w:val="modern"/>
    <w:pitch w:val="fixed"/>
    <w:sig w:usb0="00000803" w:usb1="00000000" w:usb2="00000000" w:usb3="00000000" w:csb0="00000021" w:csb1="00000000"/>
    <w:embedRegular r:id="rId10" w:fontKey="{99970959-EFF7-4FBB-89B1-E067C9FFBF2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5E9EC339-E8D5-4222-AA88-F2C79C619BD6}"/>
    <w:embedBold r:id="rId12" w:fontKey="{FE0997CB-3012-428E-8981-C402CA512D8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F3DBDC93-6683-4F80-A28F-2DF075DC3F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052728" w14:paraId="7C93D011" w14:textId="77777777" w:rsidTr="00E6148A">
      <w:tc>
        <w:tcPr>
          <w:tcW w:w="720" w:type="dxa"/>
          <w:shd w:val="clear" w:color="auto" w:fill="auto"/>
          <w:vAlign w:val="center"/>
        </w:tcPr>
        <w:p w14:paraId="5F5EB950" w14:textId="77777777" w:rsidR="00052728" w:rsidRPr="00E6148A" w:rsidRDefault="00052728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4FF81D95" w14:textId="77777777" w:rsidR="00052728" w:rsidRPr="00E6148A" w:rsidRDefault="00052728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4DA20E71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6B49623D" w14:textId="77777777" w:rsidR="00176BE6" w:rsidRDefault="009D7A32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9264" behindDoc="1" locked="0" layoutInCell="1" allowOverlap="1" wp14:anchorId="4BB78DA8" wp14:editId="5BC246EA">
              <wp:simplePos x="0" y="0"/>
              <wp:positionH relativeFrom="margin">
                <wp:posOffset>3698240</wp:posOffset>
              </wp:positionH>
              <wp:positionV relativeFrom="page">
                <wp:posOffset>9966960</wp:posOffset>
              </wp:positionV>
              <wp:extent cx="2778760" cy="384810"/>
              <wp:effectExtent l="0" t="0" r="254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176BE6" w:rsidRPr="00D05833">
          <w:rPr>
            <w:rFonts w:asciiTheme="minorHAnsi" w:hAnsiTheme="minorHAnsi" w:cstheme="minorHAnsi"/>
          </w:rPr>
          <w:fldChar w:fldCharType="begin"/>
        </w:r>
        <w:r w:rsidR="00176BE6" w:rsidRPr="00D05833">
          <w:rPr>
            <w:rFonts w:asciiTheme="minorHAnsi" w:hAnsiTheme="minorHAnsi" w:cstheme="minorHAnsi"/>
          </w:rPr>
          <w:instrText xml:space="preserve"> PAGE   \* MERGEFORMAT </w:instrText>
        </w:r>
        <w:r w:rsidR="00176BE6" w:rsidRPr="00D05833">
          <w:rPr>
            <w:rFonts w:asciiTheme="minorHAnsi" w:hAnsiTheme="minorHAnsi" w:cstheme="minorHAnsi"/>
          </w:rPr>
          <w:fldChar w:fldCharType="separate"/>
        </w:r>
        <w:r w:rsidR="00176BE6" w:rsidRPr="00D05833">
          <w:rPr>
            <w:rFonts w:asciiTheme="minorHAnsi" w:hAnsiTheme="minorHAnsi" w:cstheme="minorHAnsi"/>
            <w:noProof/>
          </w:rPr>
          <w:t>2</w:t>
        </w:r>
        <w:r w:rsidR="00176BE6" w:rsidRPr="00D05833">
          <w:rPr>
            <w:rFonts w:asciiTheme="minorHAnsi" w:hAnsiTheme="minorHAnsi" w:cstheme="minorHAnsi"/>
            <w:noProof/>
          </w:rPr>
          <w:fldChar w:fldCharType="end"/>
        </w:r>
      </w:p>
    </w:sdtContent>
  </w:sdt>
  <w:p w14:paraId="794AB5AB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716A82" w14:textId="77777777" w:rsidR="00061704" w:rsidRDefault="00061704" w:rsidP="009052EC">
      <w:pPr>
        <w:pBdr>
          <w:bottom w:val="single" w:sz="6" w:space="1" w:color="auto"/>
        </w:pBdr>
      </w:pPr>
    </w:p>
    <w:p w14:paraId="2F0FB679" w14:textId="77777777" w:rsidR="00061704" w:rsidRPr="009052EC" w:rsidRDefault="00061704" w:rsidP="009052EC"/>
  </w:footnote>
  <w:footnote w:type="continuationSeparator" w:id="0">
    <w:p w14:paraId="641507C8" w14:textId="77777777" w:rsidR="00061704" w:rsidRDefault="00061704">
      <w:r>
        <w:continuationSeparator/>
      </w:r>
    </w:p>
    <w:p w14:paraId="15D86EBB" w14:textId="77777777" w:rsidR="00061704" w:rsidRDefault="00061704"/>
    <w:p w14:paraId="2B1CC511" w14:textId="77777777" w:rsidR="00061704" w:rsidRDefault="00061704"/>
  </w:footnote>
  <w:footnote w:type="continuationNotice" w:id="1">
    <w:p w14:paraId="46AF55B8" w14:textId="77777777" w:rsidR="00061704" w:rsidRDefault="00061704"/>
    <w:p w14:paraId="4F783B40" w14:textId="77777777" w:rsidR="00061704" w:rsidRDefault="00061704"/>
    <w:p w14:paraId="5285E40F" w14:textId="77777777" w:rsidR="00061704" w:rsidRDefault="0006170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25D220" w14:textId="77777777" w:rsidR="00052728" w:rsidRPr="00E21711" w:rsidRDefault="00052728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284820224">
    <w:abstractNumId w:val="13"/>
  </w:num>
  <w:num w:numId="2" w16cid:durableId="1904678233">
    <w:abstractNumId w:val="14"/>
  </w:num>
  <w:num w:numId="3" w16cid:durableId="1985424047">
    <w:abstractNumId w:val="4"/>
  </w:num>
  <w:num w:numId="4" w16cid:durableId="1266765998">
    <w:abstractNumId w:val="19"/>
  </w:num>
  <w:num w:numId="5" w16cid:durableId="214972513">
    <w:abstractNumId w:val="10"/>
  </w:num>
  <w:num w:numId="6" w16cid:durableId="349336432">
    <w:abstractNumId w:val="16"/>
  </w:num>
  <w:num w:numId="7" w16cid:durableId="1768038355">
    <w:abstractNumId w:val="7"/>
  </w:num>
  <w:num w:numId="8" w16cid:durableId="1776905177">
    <w:abstractNumId w:val="18"/>
  </w:num>
  <w:num w:numId="9" w16cid:durableId="511262931">
    <w:abstractNumId w:val="15"/>
  </w:num>
  <w:num w:numId="10" w16cid:durableId="900941244">
    <w:abstractNumId w:val="0"/>
  </w:num>
  <w:num w:numId="11" w16cid:durableId="229653329">
    <w:abstractNumId w:val="9"/>
  </w:num>
  <w:num w:numId="12" w16cid:durableId="1434787869">
    <w:abstractNumId w:val="17"/>
  </w:num>
  <w:num w:numId="13" w16cid:durableId="2026831904">
    <w:abstractNumId w:val="12"/>
  </w:num>
  <w:num w:numId="14" w16cid:durableId="664627135">
    <w:abstractNumId w:val="8"/>
  </w:num>
  <w:num w:numId="15" w16cid:durableId="1652978385">
    <w:abstractNumId w:val="11"/>
  </w:num>
  <w:num w:numId="16" w16cid:durableId="555630201">
    <w:abstractNumId w:val="6"/>
  </w:num>
  <w:num w:numId="17" w16cid:durableId="1021542125">
    <w:abstractNumId w:val="2"/>
  </w:num>
  <w:num w:numId="18" w16cid:durableId="294607931">
    <w:abstractNumId w:val="3"/>
  </w:num>
  <w:num w:numId="19" w16cid:durableId="555091845">
    <w:abstractNumId w:val="1"/>
  </w:num>
  <w:num w:numId="20" w16cid:durableId="3978723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122"/>
    <w:rsid w:val="00007BBF"/>
    <w:rsid w:val="00010058"/>
    <w:rsid w:val="000111BE"/>
    <w:rsid w:val="00017D18"/>
    <w:rsid w:val="00020194"/>
    <w:rsid w:val="00020963"/>
    <w:rsid w:val="00032635"/>
    <w:rsid w:val="00033EE2"/>
    <w:rsid w:val="00035A38"/>
    <w:rsid w:val="00052728"/>
    <w:rsid w:val="000544D3"/>
    <w:rsid w:val="00061704"/>
    <w:rsid w:val="00064A99"/>
    <w:rsid w:val="000677CE"/>
    <w:rsid w:val="00072B37"/>
    <w:rsid w:val="00073D09"/>
    <w:rsid w:val="00075FD6"/>
    <w:rsid w:val="00076CAC"/>
    <w:rsid w:val="00086CC0"/>
    <w:rsid w:val="0008732E"/>
    <w:rsid w:val="00090101"/>
    <w:rsid w:val="00092B30"/>
    <w:rsid w:val="00095B72"/>
    <w:rsid w:val="000A228E"/>
    <w:rsid w:val="000A47FC"/>
    <w:rsid w:val="000B1ADD"/>
    <w:rsid w:val="000C03AD"/>
    <w:rsid w:val="000C74D4"/>
    <w:rsid w:val="000D1A94"/>
    <w:rsid w:val="000E074B"/>
    <w:rsid w:val="000F0291"/>
    <w:rsid w:val="000F571D"/>
    <w:rsid w:val="000F7095"/>
    <w:rsid w:val="000F7E1D"/>
    <w:rsid w:val="00100527"/>
    <w:rsid w:val="001039C7"/>
    <w:rsid w:val="00106FE9"/>
    <w:rsid w:val="00116BE0"/>
    <w:rsid w:val="00120C39"/>
    <w:rsid w:val="00122DE8"/>
    <w:rsid w:val="00136C27"/>
    <w:rsid w:val="00137FA8"/>
    <w:rsid w:val="0014449F"/>
    <w:rsid w:val="001455C8"/>
    <w:rsid w:val="00147554"/>
    <w:rsid w:val="00147AE2"/>
    <w:rsid w:val="001521BF"/>
    <w:rsid w:val="00165025"/>
    <w:rsid w:val="0016612D"/>
    <w:rsid w:val="001744F8"/>
    <w:rsid w:val="00176BE6"/>
    <w:rsid w:val="001905F6"/>
    <w:rsid w:val="0019663C"/>
    <w:rsid w:val="001A7780"/>
    <w:rsid w:val="001B5B83"/>
    <w:rsid w:val="001B5F11"/>
    <w:rsid w:val="001B7FE9"/>
    <w:rsid w:val="001D7EA1"/>
    <w:rsid w:val="001E1FD4"/>
    <w:rsid w:val="001E2397"/>
    <w:rsid w:val="001F0FB5"/>
    <w:rsid w:val="00201933"/>
    <w:rsid w:val="00210282"/>
    <w:rsid w:val="00222F0B"/>
    <w:rsid w:val="00224B94"/>
    <w:rsid w:val="00224C1F"/>
    <w:rsid w:val="0023552D"/>
    <w:rsid w:val="0025326B"/>
    <w:rsid w:val="0025437D"/>
    <w:rsid w:val="00254B16"/>
    <w:rsid w:val="0025641C"/>
    <w:rsid w:val="00271BF0"/>
    <w:rsid w:val="00280436"/>
    <w:rsid w:val="00287884"/>
    <w:rsid w:val="002903F2"/>
    <w:rsid w:val="00294501"/>
    <w:rsid w:val="002B07D1"/>
    <w:rsid w:val="002B29DD"/>
    <w:rsid w:val="002B3C20"/>
    <w:rsid w:val="002B7D59"/>
    <w:rsid w:val="002C7C65"/>
    <w:rsid w:val="002D7A45"/>
    <w:rsid w:val="002E0586"/>
    <w:rsid w:val="002E4949"/>
    <w:rsid w:val="002E6202"/>
    <w:rsid w:val="002F0E6D"/>
    <w:rsid w:val="002F27AA"/>
    <w:rsid w:val="002F5EA4"/>
    <w:rsid w:val="00300483"/>
    <w:rsid w:val="00304C12"/>
    <w:rsid w:val="00316F24"/>
    <w:rsid w:val="0032093E"/>
    <w:rsid w:val="00320A4C"/>
    <w:rsid w:val="00326964"/>
    <w:rsid w:val="003316C3"/>
    <w:rsid w:val="00332EA7"/>
    <w:rsid w:val="00335836"/>
    <w:rsid w:val="00337348"/>
    <w:rsid w:val="00340727"/>
    <w:rsid w:val="00346921"/>
    <w:rsid w:val="00355994"/>
    <w:rsid w:val="00362800"/>
    <w:rsid w:val="003745EF"/>
    <w:rsid w:val="00377E09"/>
    <w:rsid w:val="00380F24"/>
    <w:rsid w:val="00382AD4"/>
    <w:rsid w:val="00383303"/>
    <w:rsid w:val="00385093"/>
    <w:rsid w:val="00395592"/>
    <w:rsid w:val="00396645"/>
    <w:rsid w:val="003A2E71"/>
    <w:rsid w:val="003E2149"/>
    <w:rsid w:val="003F118B"/>
    <w:rsid w:val="003F2885"/>
    <w:rsid w:val="00400273"/>
    <w:rsid w:val="00400E78"/>
    <w:rsid w:val="004046F2"/>
    <w:rsid w:val="004112CE"/>
    <w:rsid w:val="0041392C"/>
    <w:rsid w:val="00417575"/>
    <w:rsid w:val="00420BE5"/>
    <w:rsid w:val="004318E3"/>
    <w:rsid w:val="00432CAA"/>
    <w:rsid w:val="00434CFE"/>
    <w:rsid w:val="004360D7"/>
    <w:rsid w:val="00444A2C"/>
    <w:rsid w:val="0044527B"/>
    <w:rsid w:val="00445EC9"/>
    <w:rsid w:val="00447586"/>
    <w:rsid w:val="0046093E"/>
    <w:rsid w:val="00462989"/>
    <w:rsid w:val="0048078A"/>
    <w:rsid w:val="00490E1A"/>
    <w:rsid w:val="00490E74"/>
    <w:rsid w:val="004B6ED5"/>
    <w:rsid w:val="004C602E"/>
    <w:rsid w:val="004C7D8E"/>
    <w:rsid w:val="004D7557"/>
    <w:rsid w:val="004E431E"/>
    <w:rsid w:val="004E4841"/>
    <w:rsid w:val="004F445B"/>
    <w:rsid w:val="005000EF"/>
    <w:rsid w:val="005022D0"/>
    <w:rsid w:val="00505E42"/>
    <w:rsid w:val="00510CE7"/>
    <w:rsid w:val="00510DC5"/>
    <w:rsid w:val="0051693B"/>
    <w:rsid w:val="005176E7"/>
    <w:rsid w:val="00523ADD"/>
    <w:rsid w:val="0053455C"/>
    <w:rsid w:val="0053647A"/>
    <w:rsid w:val="0054346D"/>
    <w:rsid w:val="0054625F"/>
    <w:rsid w:val="005506D6"/>
    <w:rsid w:val="00551CD5"/>
    <w:rsid w:val="005558EB"/>
    <w:rsid w:val="00555FA5"/>
    <w:rsid w:val="00557254"/>
    <w:rsid w:val="00564260"/>
    <w:rsid w:val="0056647E"/>
    <w:rsid w:val="0058684F"/>
    <w:rsid w:val="00594070"/>
    <w:rsid w:val="0059407C"/>
    <w:rsid w:val="00597607"/>
    <w:rsid w:val="005A04B0"/>
    <w:rsid w:val="005A2DF1"/>
    <w:rsid w:val="005B4D24"/>
    <w:rsid w:val="005C02F5"/>
    <w:rsid w:val="005C2271"/>
    <w:rsid w:val="005C4FA2"/>
    <w:rsid w:val="005C5081"/>
    <w:rsid w:val="005C53CC"/>
    <w:rsid w:val="005C7B0C"/>
    <w:rsid w:val="005E35DD"/>
    <w:rsid w:val="005F0394"/>
    <w:rsid w:val="005F2011"/>
    <w:rsid w:val="005F2AA1"/>
    <w:rsid w:val="005F5788"/>
    <w:rsid w:val="0060629F"/>
    <w:rsid w:val="0061253D"/>
    <w:rsid w:val="00614BD9"/>
    <w:rsid w:val="00622467"/>
    <w:rsid w:val="006330CB"/>
    <w:rsid w:val="00636581"/>
    <w:rsid w:val="00636A0D"/>
    <w:rsid w:val="0065162D"/>
    <w:rsid w:val="00653AC2"/>
    <w:rsid w:val="006650CD"/>
    <w:rsid w:val="00665BBF"/>
    <w:rsid w:val="00674A29"/>
    <w:rsid w:val="0068109B"/>
    <w:rsid w:val="00684FB3"/>
    <w:rsid w:val="00696CE5"/>
    <w:rsid w:val="006B1BD6"/>
    <w:rsid w:val="006C2702"/>
    <w:rsid w:val="006D7E01"/>
    <w:rsid w:val="006E1040"/>
    <w:rsid w:val="006F1F4E"/>
    <w:rsid w:val="006F28D0"/>
    <w:rsid w:val="006F4F4E"/>
    <w:rsid w:val="006F7DC2"/>
    <w:rsid w:val="007117AB"/>
    <w:rsid w:val="00716127"/>
    <w:rsid w:val="0071672F"/>
    <w:rsid w:val="00717E26"/>
    <w:rsid w:val="00721841"/>
    <w:rsid w:val="00721EF2"/>
    <w:rsid w:val="00730FEE"/>
    <w:rsid w:val="007325BD"/>
    <w:rsid w:val="00746BFF"/>
    <w:rsid w:val="0075795E"/>
    <w:rsid w:val="00763855"/>
    <w:rsid w:val="00765711"/>
    <w:rsid w:val="00766B6D"/>
    <w:rsid w:val="007725B5"/>
    <w:rsid w:val="00774496"/>
    <w:rsid w:val="0078093A"/>
    <w:rsid w:val="00784DCA"/>
    <w:rsid w:val="007855A7"/>
    <w:rsid w:val="0078718F"/>
    <w:rsid w:val="00795CB7"/>
    <w:rsid w:val="007A1413"/>
    <w:rsid w:val="007B0185"/>
    <w:rsid w:val="007C087B"/>
    <w:rsid w:val="007C35E9"/>
    <w:rsid w:val="007D4A42"/>
    <w:rsid w:val="007E0174"/>
    <w:rsid w:val="007E79BD"/>
    <w:rsid w:val="007F0841"/>
    <w:rsid w:val="007F29B8"/>
    <w:rsid w:val="007F6169"/>
    <w:rsid w:val="007F6871"/>
    <w:rsid w:val="0080116C"/>
    <w:rsid w:val="00801ED2"/>
    <w:rsid w:val="00803E13"/>
    <w:rsid w:val="00803F15"/>
    <w:rsid w:val="00804500"/>
    <w:rsid w:val="0080575F"/>
    <w:rsid w:val="0083788F"/>
    <w:rsid w:val="00847850"/>
    <w:rsid w:val="00850EC8"/>
    <w:rsid w:val="00854551"/>
    <w:rsid w:val="008563CC"/>
    <w:rsid w:val="00856ED3"/>
    <w:rsid w:val="00872A8F"/>
    <w:rsid w:val="00875173"/>
    <w:rsid w:val="00875530"/>
    <w:rsid w:val="008821F8"/>
    <w:rsid w:val="008833C8"/>
    <w:rsid w:val="0088471C"/>
    <w:rsid w:val="00886349"/>
    <w:rsid w:val="00890690"/>
    <w:rsid w:val="00895E8A"/>
    <w:rsid w:val="008A583D"/>
    <w:rsid w:val="008B55D0"/>
    <w:rsid w:val="008C593E"/>
    <w:rsid w:val="008E40ED"/>
    <w:rsid w:val="008E5078"/>
    <w:rsid w:val="008F769D"/>
    <w:rsid w:val="009036A4"/>
    <w:rsid w:val="009052EC"/>
    <w:rsid w:val="0091566A"/>
    <w:rsid w:val="00924B6D"/>
    <w:rsid w:val="00930186"/>
    <w:rsid w:val="00933593"/>
    <w:rsid w:val="00940313"/>
    <w:rsid w:val="00944656"/>
    <w:rsid w:val="00946319"/>
    <w:rsid w:val="0095043D"/>
    <w:rsid w:val="00953048"/>
    <w:rsid w:val="00953A5D"/>
    <w:rsid w:val="009601FD"/>
    <w:rsid w:val="0096582D"/>
    <w:rsid w:val="00967F2B"/>
    <w:rsid w:val="00970070"/>
    <w:rsid w:val="0097215D"/>
    <w:rsid w:val="00975786"/>
    <w:rsid w:val="00977B56"/>
    <w:rsid w:val="00981B25"/>
    <w:rsid w:val="009913AC"/>
    <w:rsid w:val="00993255"/>
    <w:rsid w:val="00994769"/>
    <w:rsid w:val="00995558"/>
    <w:rsid w:val="009A034C"/>
    <w:rsid w:val="009A26AB"/>
    <w:rsid w:val="009B5417"/>
    <w:rsid w:val="009B5DC4"/>
    <w:rsid w:val="009C0363"/>
    <w:rsid w:val="009C4121"/>
    <w:rsid w:val="009C6E28"/>
    <w:rsid w:val="009D0B18"/>
    <w:rsid w:val="009D42AD"/>
    <w:rsid w:val="009D7994"/>
    <w:rsid w:val="009D7A32"/>
    <w:rsid w:val="009E07DB"/>
    <w:rsid w:val="009E0ED7"/>
    <w:rsid w:val="009E1BBF"/>
    <w:rsid w:val="009E1F27"/>
    <w:rsid w:val="009E53F9"/>
    <w:rsid w:val="00A01CF5"/>
    <w:rsid w:val="00A0354F"/>
    <w:rsid w:val="00A11178"/>
    <w:rsid w:val="00A17A0E"/>
    <w:rsid w:val="00A23E66"/>
    <w:rsid w:val="00A24001"/>
    <w:rsid w:val="00A32B7F"/>
    <w:rsid w:val="00A37EFC"/>
    <w:rsid w:val="00A4382F"/>
    <w:rsid w:val="00A4400D"/>
    <w:rsid w:val="00A47BF3"/>
    <w:rsid w:val="00A550CB"/>
    <w:rsid w:val="00A566FF"/>
    <w:rsid w:val="00A61811"/>
    <w:rsid w:val="00A6297A"/>
    <w:rsid w:val="00A67360"/>
    <w:rsid w:val="00A7574F"/>
    <w:rsid w:val="00A80ED1"/>
    <w:rsid w:val="00A820C9"/>
    <w:rsid w:val="00AA37AC"/>
    <w:rsid w:val="00AB520A"/>
    <w:rsid w:val="00AC1BD7"/>
    <w:rsid w:val="00AC3669"/>
    <w:rsid w:val="00AC6F1D"/>
    <w:rsid w:val="00AE1C38"/>
    <w:rsid w:val="00AE7EB5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53C1"/>
    <w:rsid w:val="00B42858"/>
    <w:rsid w:val="00B42E82"/>
    <w:rsid w:val="00B46A5C"/>
    <w:rsid w:val="00B5423C"/>
    <w:rsid w:val="00B5787F"/>
    <w:rsid w:val="00B611ED"/>
    <w:rsid w:val="00B62A5D"/>
    <w:rsid w:val="00B66E56"/>
    <w:rsid w:val="00B731D9"/>
    <w:rsid w:val="00B751E7"/>
    <w:rsid w:val="00B76E4B"/>
    <w:rsid w:val="00B8508D"/>
    <w:rsid w:val="00B86001"/>
    <w:rsid w:val="00B8664A"/>
    <w:rsid w:val="00B95901"/>
    <w:rsid w:val="00BA5B70"/>
    <w:rsid w:val="00BA5FD1"/>
    <w:rsid w:val="00BA6A08"/>
    <w:rsid w:val="00BB536D"/>
    <w:rsid w:val="00BC1F27"/>
    <w:rsid w:val="00BC2756"/>
    <w:rsid w:val="00BC48A2"/>
    <w:rsid w:val="00BD27FE"/>
    <w:rsid w:val="00BE1CA2"/>
    <w:rsid w:val="00BF1495"/>
    <w:rsid w:val="00BF4B9A"/>
    <w:rsid w:val="00BF6F13"/>
    <w:rsid w:val="00C06177"/>
    <w:rsid w:val="00C07D33"/>
    <w:rsid w:val="00C174F1"/>
    <w:rsid w:val="00C207B3"/>
    <w:rsid w:val="00C230D0"/>
    <w:rsid w:val="00C33095"/>
    <w:rsid w:val="00C511A0"/>
    <w:rsid w:val="00C56917"/>
    <w:rsid w:val="00C57A61"/>
    <w:rsid w:val="00C71EF1"/>
    <w:rsid w:val="00C77BBC"/>
    <w:rsid w:val="00C84340"/>
    <w:rsid w:val="00C85419"/>
    <w:rsid w:val="00C92FC2"/>
    <w:rsid w:val="00C931F5"/>
    <w:rsid w:val="00C93C95"/>
    <w:rsid w:val="00C977B5"/>
    <w:rsid w:val="00CA0802"/>
    <w:rsid w:val="00CB0681"/>
    <w:rsid w:val="00CB09B9"/>
    <w:rsid w:val="00CB2A9C"/>
    <w:rsid w:val="00CB53F2"/>
    <w:rsid w:val="00CC43E8"/>
    <w:rsid w:val="00CD09F0"/>
    <w:rsid w:val="00CE2516"/>
    <w:rsid w:val="00CE40D2"/>
    <w:rsid w:val="00CE4583"/>
    <w:rsid w:val="00CF265F"/>
    <w:rsid w:val="00CF513D"/>
    <w:rsid w:val="00CF7275"/>
    <w:rsid w:val="00D02DB9"/>
    <w:rsid w:val="00D0337F"/>
    <w:rsid w:val="00D05122"/>
    <w:rsid w:val="00D05833"/>
    <w:rsid w:val="00D12ED4"/>
    <w:rsid w:val="00D15D21"/>
    <w:rsid w:val="00D170E3"/>
    <w:rsid w:val="00D20989"/>
    <w:rsid w:val="00D21CEE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5768E"/>
    <w:rsid w:val="00D70211"/>
    <w:rsid w:val="00D7361A"/>
    <w:rsid w:val="00D76AF4"/>
    <w:rsid w:val="00D77107"/>
    <w:rsid w:val="00D82D36"/>
    <w:rsid w:val="00D90B3E"/>
    <w:rsid w:val="00D92B59"/>
    <w:rsid w:val="00D95754"/>
    <w:rsid w:val="00D95AB8"/>
    <w:rsid w:val="00DA2FA7"/>
    <w:rsid w:val="00DB33C8"/>
    <w:rsid w:val="00DC53F3"/>
    <w:rsid w:val="00DC5C6D"/>
    <w:rsid w:val="00DC714F"/>
    <w:rsid w:val="00DD258C"/>
    <w:rsid w:val="00DD346C"/>
    <w:rsid w:val="00DD70BF"/>
    <w:rsid w:val="00E03CC4"/>
    <w:rsid w:val="00E113F6"/>
    <w:rsid w:val="00E1322E"/>
    <w:rsid w:val="00E169FB"/>
    <w:rsid w:val="00E21711"/>
    <w:rsid w:val="00E22A02"/>
    <w:rsid w:val="00E260E7"/>
    <w:rsid w:val="00E27028"/>
    <w:rsid w:val="00E313C9"/>
    <w:rsid w:val="00E315D2"/>
    <w:rsid w:val="00E3217D"/>
    <w:rsid w:val="00E42110"/>
    <w:rsid w:val="00E47E0E"/>
    <w:rsid w:val="00E607EE"/>
    <w:rsid w:val="00E6148A"/>
    <w:rsid w:val="00E67430"/>
    <w:rsid w:val="00E74415"/>
    <w:rsid w:val="00E76AAD"/>
    <w:rsid w:val="00E8057E"/>
    <w:rsid w:val="00E81B2B"/>
    <w:rsid w:val="00E82DB3"/>
    <w:rsid w:val="00E8467F"/>
    <w:rsid w:val="00E955C1"/>
    <w:rsid w:val="00E963C0"/>
    <w:rsid w:val="00EA475D"/>
    <w:rsid w:val="00EB30C1"/>
    <w:rsid w:val="00EC0F70"/>
    <w:rsid w:val="00EC1C5E"/>
    <w:rsid w:val="00EC6603"/>
    <w:rsid w:val="00ED6E4A"/>
    <w:rsid w:val="00ED725F"/>
    <w:rsid w:val="00EE70B3"/>
    <w:rsid w:val="00EF381F"/>
    <w:rsid w:val="00EF4D9E"/>
    <w:rsid w:val="00EF5625"/>
    <w:rsid w:val="00F24E23"/>
    <w:rsid w:val="00F26380"/>
    <w:rsid w:val="00F26F95"/>
    <w:rsid w:val="00F36BC5"/>
    <w:rsid w:val="00F434ED"/>
    <w:rsid w:val="00F450D2"/>
    <w:rsid w:val="00F53D01"/>
    <w:rsid w:val="00F622E0"/>
    <w:rsid w:val="00F64489"/>
    <w:rsid w:val="00F702EE"/>
    <w:rsid w:val="00F757C3"/>
    <w:rsid w:val="00F83567"/>
    <w:rsid w:val="00FB53BC"/>
    <w:rsid w:val="00FB6FE6"/>
    <w:rsid w:val="00FC0CD7"/>
    <w:rsid w:val="00FC2CC6"/>
    <w:rsid w:val="00FD0099"/>
    <w:rsid w:val="00FD0117"/>
    <w:rsid w:val="00FD3E78"/>
    <w:rsid w:val="00FE00E9"/>
    <w:rsid w:val="00FE3CE6"/>
    <w:rsid w:val="00FE532A"/>
    <w:rsid w:val="00FF235C"/>
    <w:rsid w:val="00FF280B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A2A038C"/>
  <w15:chartTrackingRefBased/>
  <w15:docId w15:val="{11E349AC-3C05-4F9E-8701-56CE1D41C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420BE5"/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  <w:style w:type="character" w:styleId="CommentReference">
    <w:name w:val="annotation reference"/>
    <w:rsid w:val="00D051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D051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05122"/>
    <w:rPr>
      <w:rFonts w:ascii="Goudy Old Style" w:hAnsi="Goudy Old Style"/>
    </w:rPr>
  </w:style>
  <w:style w:type="paragraph" w:styleId="Revision">
    <w:name w:val="Revision"/>
    <w:hidden/>
    <w:uiPriority w:val="99"/>
    <w:semiHidden/>
    <w:rsid w:val="00CF7275"/>
    <w:rPr>
      <w:rFonts w:ascii="Goudy Old Style" w:hAnsi="Goudy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New%20Desig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71A6F9-16F4-47FD-85AC-FFCE9B89EC03}">
  <ds:schemaRefs>
    <ds:schemaRef ds:uri="http://schemas.microsoft.com/office/2006/metadata/properties"/>
    <ds:schemaRef ds:uri="http://schemas.microsoft.com/office/infopath/2007/PartnerControls"/>
    <ds:schemaRef ds:uri="ded0e4a2-99d0-4665-b661-f42e33e32709"/>
    <ds:schemaRef ds:uri="3c28e9e1-6014-479a-b58f-4b5f5f924ae6"/>
  </ds:schemaRefs>
</ds:datastoreItem>
</file>

<file path=customXml/itemProps2.xml><?xml version="1.0" encoding="utf-8"?>
<ds:datastoreItem xmlns:ds="http://schemas.openxmlformats.org/officeDocument/2006/customXml" ds:itemID="{528BE084-7AE9-4A27-89CF-82C632F7F5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28e9e1-6014-479a-b58f-4b5f5f924ae6"/>
    <ds:schemaRef ds:uri="ded0e4a2-99d0-4665-b661-f42e33e327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Design template</Template>
  <TotalTime>6</TotalTime>
  <Pages>3</Pages>
  <Words>343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CSK-L2 Candidate Self-review</vt:lpstr>
    </vt:vector>
  </TitlesOfParts>
  <Company>CPCAB</Company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CSK-L2 Candidate Self-review</dc:title>
  <dc:subject/>
  <dc:creator>Windows User</dc:creator>
  <cp:keywords/>
  <dc:description/>
  <cp:lastModifiedBy>Kelly Budd</cp:lastModifiedBy>
  <cp:revision>9</cp:revision>
  <cp:lastPrinted>2006-06-27T08:53:00Z</cp:lastPrinted>
  <dcterms:created xsi:type="dcterms:W3CDTF">2024-05-20T15:49:00Z</dcterms:created>
  <dcterms:modified xsi:type="dcterms:W3CDTF">2024-05-20T15:54:00Z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